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209C2" w14:textId="77777777" w:rsidR="00E55A99" w:rsidRPr="00CF1056" w:rsidRDefault="00E55A99" w:rsidP="00CF1056">
      <w:pPr>
        <w:widowControl w:val="0"/>
        <w:autoSpaceDE w:val="0"/>
        <w:rPr>
          <w:b/>
          <w:szCs w:val="20"/>
        </w:rPr>
      </w:pPr>
      <w:r w:rsidRPr="00CF1056">
        <w:rPr>
          <w:b/>
          <w:szCs w:val="20"/>
        </w:rPr>
        <w:t xml:space="preserve">Szabályzat 1. melléklete a Bursa Hungarica Felsőoktatási </w:t>
      </w:r>
    </w:p>
    <w:p w14:paraId="612D43AC" w14:textId="77777777" w:rsidR="00E55A99" w:rsidRPr="00CF1056" w:rsidRDefault="00E55A99" w:rsidP="00CF1056">
      <w:pPr>
        <w:widowControl w:val="0"/>
        <w:autoSpaceDE w:val="0"/>
        <w:rPr>
          <w:b/>
          <w:szCs w:val="20"/>
        </w:rPr>
      </w:pPr>
      <w:r w:rsidRPr="00CF1056">
        <w:rPr>
          <w:b/>
          <w:szCs w:val="20"/>
        </w:rPr>
        <w:t>Önkormányzati ösztöndíjrendszer elbírálásának rendjéről:</w:t>
      </w:r>
    </w:p>
    <w:p w14:paraId="208A026A" w14:textId="77777777" w:rsidR="00E55A99" w:rsidRPr="00CF1056" w:rsidRDefault="00E55A99" w:rsidP="00E55A99">
      <w:pPr>
        <w:jc w:val="right"/>
        <w:rPr>
          <w:szCs w:val="20"/>
        </w:rPr>
      </w:pPr>
    </w:p>
    <w:p w14:paraId="698B69AF" w14:textId="77777777" w:rsidR="00E55A99" w:rsidRPr="00CF1056" w:rsidRDefault="00E55A99" w:rsidP="00E55A99">
      <w:pPr>
        <w:jc w:val="center"/>
        <w:rPr>
          <w:b/>
          <w:szCs w:val="20"/>
        </w:rPr>
      </w:pPr>
      <w:r w:rsidRPr="00CF1056">
        <w:rPr>
          <w:b/>
          <w:szCs w:val="20"/>
        </w:rPr>
        <w:t>A pályázó nyilatkozata a vele egy háztartásban élők jövedelméről*</w:t>
      </w:r>
    </w:p>
    <w:p w14:paraId="24623BDD" w14:textId="77777777" w:rsidR="00E55A99" w:rsidRPr="00CF1056" w:rsidRDefault="00E55A99" w:rsidP="00E55A99">
      <w:pPr>
        <w:jc w:val="both"/>
        <w:rPr>
          <w:szCs w:val="20"/>
        </w:rPr>
      </w:pPr>
    </w:p>
    <w:p w14:paraId="4C1F4388" w14:textId="77777777" w:rsidR="00661F2A" w:rsidRPr="00CF1056" w:rsidRDefault="00E55A99" w:rsidP="00E55A99">
      <w:pPr>
        <w:jc w:val="both"/>
        <w:rPr>
          <w:szCs w:val="20"/>
        </w:rPr>
      </w:pPr>
      <w:r w:rsidRPr="00CF1056">
        <w:rPr>
          <w:szCs w:val="20"/>
        </w:rPr>
        <w:t xml:space="preserve">Alulírott </w:t>
      </w:r>
      <w:r w:rsidR="00661F2A" w:rsidRPr="00CF1056">
        <w:rPr>
          <w:szCs w:val="20"/>
        </w:rPr>
        <w:t>___________________ /név/ __________________________ /</w:t>
      </w:r>
      <w:r w:rsidRPr="00CF1056">
        <w:rPr>
          <w:szCs w:val="20"/>
        </w:rPr>
        <w:t>szül.hely,</w:t>
      </w:r>
      <w:r w:rsidR="00661F2A" w:rsidRPr="00CF1056">
        <w:rPr>
          <w:szCs w:val="20"/>
        </w:rPr>
        <w:t xml:space="preserve"> </w:t>
      </w:r>
      <w:r w:rsidRPr="00CF1056">
        <w:rPr>
          <w:szCs w:val="20"/>
        </w:rPr>
        <w:t>idő</w:t>
      </w:r>
      <w:r w:rsidR="00661F2A" w:rsidRPr="00CF1056">
        <w:rPr>
          <w:szCs w:val="20"/>
        </w:rPr>
        <w:t xml:space="preserve">/ </w:t>
      </w:r>
    </w:p>
    <w:p w14:paraId="5A50850D" w14:textId="32D3066C" w:rsidR="00661F2A" w:rsidRPr="00CF1056" w:rsidRDefault="00661F2A" w:rsidP="00E55A99">
      <w:pPr>
        <w:jc w:val="both"/>
        <w:rPr>
          <w:szCs w:val="20"/>
        </w:rPr>
      </w:pPr>
      <w:r w:rsidRPr="00CF1056">
        <w:rPr>
          <w:szCs w:val="20"/>
        </w:rPr>
        <w:t xml:space="preserve">__________________________ /anyja neve/ </w:t>
      </w:r>
      <w:r w:rsidR="00E55A99" w:rsidRPr="00CF1056">
        <w:rPr>
          <w:szCs w:val="20"/>
        </w:rPr>
        <w:t>Bursa Hungarica felsőoktatási önkormányzati ösztöndíjpályázat 202</w:t>
      </w:r>
      <w:r w:rsidR="00947378">
        <w:rPr>
          <w:szCs w:val="20"/>
        </w:rPr>
        <w:t>5</w:t>
      </w:r>
      <w:r w:rsidR="00E55A99" w:rsidRPr="00CF1056">
        <w:rPr>
          <w:szCs w:val="20"/>
        </w:rPr>
        <w:t>. évi fordulójár</w:t>
      </w:r>
      <w:r w:rsidR="00947378">
        <w:rPr>
          <w:szCs w:val="20"/>
        </w:rPr>
        <w:t>a</w:t>
      </w:r>
      <w:r w:rsidR="00E55A99" w:rsidRPr="00CF1056">
        <w:rPr>
          <w:szCs w:val="20"/>
        </w:rPr>
        <w:t xml:space="preserve"> benyújtott pályázatommal kapcsolatban felelősségem teljes tudatában nyilatkozom, hogy </w:t>
      </w:r>
      <w:r w:rsidRPr="00CF1056">
        <w:rPr>
          <w:szCs w:val="20"/>
        </w:rPr>
        <w:t xml:space="preserve">lakóhelyem </w:t>
      </w:r>
      <w:r w:rsidR="00E55A99" w:rsidRPr="00CF1056">
        <w:rPr>
          <w:szCs w:val="20"/>
        </w:rPr>
        <w:t>8</w:t>
      </w:r>
      <w:r w:rsidRPr="00CF1056">
        <w:rPr>
          <w:szCs w:val="20"/>
        </w:rPr>
        <w:t>151. Szabadbattyán</w:t>
      </w:r>
      <w:r w:rsidR="00E55A99" w:rsidRPr="00CF1056">
        <w:rPr>
          <w:szCs w:val="20"/>
        </w:rPr>
        <w:t xml:space="preserve">, </w:t>
      </w:r>
      <w:r w:rsidRPr="00CF1056">
        <w:rPr>
          <w:szCs w:val="20"/>
        </w:rPr>
        <w:t>____________________ utca _____ szám.</w:t>
      </w:r>
    </w:p>
    <w:p w14:paraId="638C96B2" w14:textId="77777777" w:rsidR="00CF1056" w:rsidRPr="00CF1056" w:rsidRDefault="00E55A99" w:rsidP="00CF1056">
      <w:pPr>
        <w:jc w:val="both"/>
        <w:rPr>
          <w:szCs w:val="20"/>
        </w:rPr>
      </w:pPr>
      <w:r w:rsidRPr="00CF1056">
        <w:rPr>
          <w:szCs w:val="20"/>
        </w:rPr>
        <w:t xml:space="preserve">Az egy háztartásban élők száma összesen:  </w:t>
      </w:r>
      <w:r w:rsidR="00661F2A" w:rsidRPr="00CF1056">
        <w:rPr>
          <w:szCs w:val="20"/>
        </w:rPr>
        <w:t xml:space="preserve">____ </w:t>
      </w:r>
      <w:r w:rsidR="00CF1056" w:rsidRPr="00CF1056">
        <w:rPr>
          <w:szCs w:val="20"/>
        </w:rPr>
        <w:t xml:space="preserve">fő  </w:t>
      </w:r>
    </w:p>
    <w:p w14:paraId="2C586BC8" w14:textId="237E2207" w:rsidR="00661F2A" w:rsidRPr="00CF1056" w:rsidRDefault="00661F2A" w:rsidP="00E55A99">
      <w:pPr>
        <w:jc w:val="both"/>
        <w:rPr>
          <w:szCs w:val="20"/>
        </w:rPr>
      </w:pPr>
    </w:p>
    <w:p w14:paraId="3C5DB636" w14:textId="77777777" w:rsidR="00E55A99" w:rsidRPr="00CF1056" w:rsidRDefault="00E55A99" w:rsidP="00E55A99">
      <w:pPr>
        <w:jc w:val="both"/>
        <w:rPr>
          <w:szCs w:val="20"/>
        </w:rPr>
      </w:pPr>
    </w:p>
    <w:p w14:paraId="513896A3" w14:textId="6C0C1AC9" w:rsidR="00E55A99" w:rsidRPr="00CF1056" w:rsidRDefault="00E55A99" w:rsidP="00E55A99">
      <w:pPr>
        <w:jc w:val="both"/>
        <w:rPr>
          <w:b/>
          <w:szCs w:val="20"/>
          <w:u w:val="single"/>
        </w:rPr>
      </w:pPr>
      <w:r w:rsidRPr="00CF1056">
        <w:rPr>
          <w:b/>
          <w:szCs w:val="20"/>
          <w:u w:val="single"/>
        </w:rPr>
        <w:t>Jövedelmi adatok:</w:t>
      </w:r>
      <w:r w:rsidR="00000000">
        <w:rPr>
          <w:b/>
          <w:noProof/>
          <w:szCs w:val="20"/>
          <w:u w:val="single"/>
        </w:rPr>
        <w:object w:dxaOrig="1440" w:dyaOrig="1440" w14:anchorId="6EFD65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2pt;margin-top:33.15pt;width:470.9pt;height:236.05pt;z-index:251659264;mso-position-horizontal-relative:text;mso-position-vertical-relative:text">
            <v:imagedata r:id="rId5" o:title=""/>
            <w10:wrap type="topAndBottom"/>
          </v:shape>
          <o:OLEObject Type="Embed" ProgID="Excel.Sheet.8" ShapeID="_x0000_s1026" DrawAspect="Content" ObjectID="_1820921757" r:id="rId6"/>
        </w:object>
      </w:r>
    </w:p>
    <w:p w14:paraId="02F7D9BD" w14:textId="77777777" w:rsidR="00E55A99" w:rsidRPr="00CF1056" w:rsidRDefault="00E55A99" w:rsidP="00E55A99">
      <w:pPr>
        <w:jc w:val="both"/>
        <w:rPr>
          <w:b/>
          <w:szCs w:val="20"/>
          <w:u w:val="single"/>
        </w:rPr>
      </w:pPr>
    </w:p>
    <w:p w14:paraId="7968D810" w14:textId="17BF05B4" w:rsidR="00E55A99" w:rsidRPr="00CF1056" w:rsidRDefault="00E55A99" w:rsidP="00E55A99">
      <w:pPr>
        <w:jc w:val="both"/>
        <w:rPr>
          <w:b/>
          <w:szCs w:val="20"/>
        </w:rPr>
      </w:pPr>
      <w:r w:rsidRPr="00CF1056">
        <w:rPr>
          <w:b/>
          <w:szCs w:val="20"/>
          <w:u w:val="single"/>
        </w:rPr>
        <w:t>Egy főre jutó havi nettó jövedelem:</w:t>
      </w:r>
      <w:r w:rsidR="00661F2A" w:rsidRPr="00CF1056">
        <w:rPr>
          <w:bCs/>
          <w:szCs w:val="20"/>
        </w:rPr>
        <w:t xml:space="preserve"> ______</w:t>
      </w:r>
      <w:r w:rsidR="00CF1056">
        <w:rPr>
          <w:bCs/>
          <w:szCs w:val="20"/>
        </w:rPr>
        <w:t>____,</w:t>
      </w:r>
      <w:r w:rsidR="008F0558" w:rsidRPr="00CF1056">
        <w:rPr>
          <w:bCs/>
          <w:szCs w:val="20"/>
        </w:rPr>
        <w:t xml:space="preserve">- </w:t>
      </w:r>
      <w:r w:rsidRPr="00CF1056">
        <w:rPr>
          <w:b/>
          <w:szCs w:val="20"/>
        </w:rPr>
        <w:t xml:space="preserve"> Ft/hó.</w:t>
      </w:r>
    </w:p>
    <w:p w14:paraId="4635C4B1" w14:textId="77777777" w:rsidR="00E55A99" w:rsidRPr="00CF1056" w:rsidRDefault="00E55A99" w:rsidP="00E55A99">
      <w:pPr>
        <w:jc w:val="both"/>
        <w:rPr>
          <w:szCs w:val="20"/>
        </w:rPr>
      </w:pPr>
    </w:p>
    <w:p w14:paraId="17C793D8" w14:textId="5417E6D3" w:rsidR="00E55A99" w:rsidRPr="00CF1056" w:rsidRDefault="00E55A99" w:rsidP="00E55A99">
      <w:pPr>
        <w:jc w:val="both"/>
        <w:rPr>
          <w:bCs/>
          <w:szCs w:val="20"/>
        </w:rPr>
      </w:pPr>
      <w:r w:rsidRPr="00CF1056">
        <w:rPr>
          <w:bCs/>
          <w:szCs w:val="20"/>
        </w:rPr>
        <w:t xml:space="preserve">A csatolt jövedelemigazolások száma: </w:t>
      </w:r>
      <w:r w:rsidR="00661F2A" w:rsidRPr="00CF1056">
        <w:rPr>
          <w:bCs/>
          <w:szCs w:val="20"/>
        </w:rPr>
        <w:t xml:space="preserve">____ </w:t>
      </w:r>
      <w:r w:rsidRPr="00CF1056">
        <w:rPr>
          <w:bCs/>
          <w:szCs w:val="20"/>
        </w:rPr>
        <w:t>db</w:t>
      </w:r>
    </w:p>
    <w:p w14:paraId="5E7F7B44" w14:textId="77777777" w:rsidR="00E55A99" w:rsidRPr="00CF1056" w:rsidRDefault="00E55A99" w:rsidP="00E55A99">
      <w:pPr>
        <w:jc w:val="both"/>
        <w:rPr>
          <w:szCs w:val="20"/>
        </w:rPr>
      </w:pPr>
    </w:p>
    <w:p w14:paraId="5BA8C993" w14:textId="77777777" w:rsidR="00E55A99" w:rsidRPr="00CF1056" w:rsidRDefault="00E55A99" w:rsidP="00E55A99">
      <w:pPr>
        <w:widowControl w:val="0"/>
        <w:autoSpaceDE w:val="0"/>
        <w:jc w:val="both"/>
      </w:pPr>
      <w:r w:rsidRPr="00CF1056">
        <w:t>Büntetőjogi felelősségem tudatában kijelentem, hogy a jelen kérelemben közölt adatok a valóságnak megfelelnek.</w:t>
      </w:r>
    </w:p>
    <w:p w14:paraId="7549FF7D" w14:textId="77777777" w:rsidR="00E55A99" w:rsidRPr="00CF1056" w:rsidRDefault="00E55A99" w:rsidP="00E55A99">
      <w:pPr>
        <w:jc w:val="both"/>
      </w:pPr>
      <w:r w:rsidRPr="00CF1056">
        <w:t>Hozzájárulok a nyilatkozatban szereplő adatoknak a Bursa Hungarica Felsőoktatási Önkormányzati ösztöndíjrendszer elbírálási eljárásában történő felhasználásához, kezeléséhez.</w:t>
      </w:r>
    </w:p>
    <w:p w14:paraId="32DB5E9D" w14:textId="77777777" w:rsidR="00E55A99" w:rsidRPr="00CF1056" w:rsidRDefault="00E55A99" w:rsidP="00E55A99">
      <w:pPr>
        <w:jc w:val="both"/>
      </w:pPr>
    </w:p>
    <w:p w14:paraId="24C97EC9" w14:textId="196309CC" w:rsidR="00E55A99" w:rsidRPr="00CF1056" w:rsidRDefault="008F0558" w:rsidP="00E55A99">
      <w:pPr>
        <w:widowControl w:val="0"/>
        <w:autoSpaceDE w:val="0"/>
        <w:jc w:val="both"/>
        <w:rPr>
          <w:szCs w:val="20"/>
        </w:rPr>
      </w:pPr>
      <w:r w:rsidRPr="00CF1056">
        <w:rPr>
          <w:szCs w:val="20"/>
        </w:rPr>
        <w:t>Szabadbattyán</w:t>
      </w:r>
      <w:r w:rsidR="00E55A99" w:rsidRPr="00CF1056">
        <w:rPr>
          <w:szCs w:val="20"/>
        </w:rPr>
        <w:t xml:space="preserve">, </w:t>
      </w:r>
      <w:r w:rsidRPr="00CF1056">
        <w:rPr>
          <w:szCs w:val="20"/>
        </w:rPr>
        <w:t>______</w:t>
      </w:r>
      <w:r w:rsidR="00CF1056">
        <w:rPr>
          <w:szCs w:val="20"/>
        </w:rPr>
        <w:t>________</w:t>
      </w:r>
      <w:r w:rsidRPr="00CF1056">
        <w:rPr>
          <w:szCs w:val="20"/>
        </w:rPr>
        <w:t xml:space="preserve"> /év/ ________________  /</w:t>
      </w:r>
      <w:r w:rsidR="00E55A99" w:rsidRPr="00CF1056">
        <w:rPr>
          <w:szCs w:val="20"/>
        </w:rPr>
        <w:t>hónap</w:t>
      </w:r>
      <w:r w:rsidRPr="00CF1056">
        <w:rPr>
          <w:szCs w:val="20"/>
        </w:rPr>
        <w:t>/  ____ /</w:t>
      </w:r>
      <w:r w:rsidR="00E55A99" w:rsidRPr="00CF1056">
        <w:rPr>
          <w:szCs w:val="20"/>
        </w:rPr>
        <w:t>nap</w:t>
      </w:r>
      <w:r w:rsidRPr="00CF1056">
        <w:rPr>
          <w:szCs w:val="20"/>
        </w:rPr>
        <w:t>/</w:t>
      </w:r>
    </w:p>
    <w:p w14:paraId="7C0E268E" w14:textId="77777777" w:rsidR="00E55A99" w:rsidRPr="00CF1056" w:rsidRDefault="00E55A99" w:rsidP="00E55A99">
      <w:pPr>
        <w:jc w:val="both"/>
        <w:rPr>
          <w:b/>
          <w:szCs w:val="20"/>
        </w:rPr>
      </w:pPr>
    </w:p>
    <w:p w14:paraId="49EA9C7F" w14:textId="77777777" w:rsidR="008F0558" w:rsidRPr="00CF1056" w:rsidRDefault="00E55A99" w:rsidP="00E55A99">
      <w:pPr>
        <w:jc w:val="both"/>
        <w:rPr>
          <w:b/>
          <w:szCs w:val="20"/>
        </w:rPr>
      </w:pPr>
      <w:r w:rsidRPr="00CF1056">
        <w:rPr>
          <w:b/>
          <w:szCs w:val="20"/>
        </w:rPr>
        <w:t xml:space="preserve">                                                                                        </w:t>
      </w:r>
      <w:r w:rsidR="008F0558" w:rsidRPr="00CF1056">
        <w:rPr>
          <w:b/>
          <w:szCs w:val="20"/>
        </w:rPr>
        <w:t xml:space="preserve">                                   </w:t>
      </w:r>
      <w:r w:rsidRPr="00CF1056">
        <w:rPr>
          <w:b/>
          <w:szCs w:val="20"/>
        </w:rPr>
        <w:t xml:space="preserve">   </w:t>
      </w:r>
      <w:r w:rsidR="008F0558" w:rsidRPr="00CF1056">
        <w:rPr>
          <w:b/>
          <w:szCs w:val="20"/>
        </w:rPr>
        <w:t>_________________________</w:t>
      </w:r>
      <w:r w:rsidRPr="00CF1056">
        <w:rPr>
          <w:b/>
          <w:szCs w:val="20"/>
        </w:rPr>
        <w:t xml:space="preserve">  </w:t>
      </w:r>
    </w:p>
    <w:p w14:paraId="3E44AFB9" w14:textId="570177C2" w:rsidR="00E55A99" w:rsidRPr="00CF1056" w:rsidRDefault="008F0558" w:rsidP="00CF1056">
      <w:pPr>
        <w:rPr>
          <w:bCs/>
          <w:szCs w:val="20"/>
        </w:rPr>
      </w:pPr>
      <w:r w:rsidRPr="00CF1056">
        <w:rPr>
          <w:bCs/>
          <w:szCs w:val="20"/>
        </w:rPr>
        <w:t xml:space="preserve">  </w:t>
      </w:r>
      <w:r w:rsidR="00CF1056">
        <w:rPr>
          <w:bCs/>
          <w:szCs w:val="20"/>
        </w:rPr>
        <w:t xml:space="preserve">      </w:t>
      </w:r>
      <w:r w:rsidRPr="00CF1056">
        <w:rPr>
          <w:bCs/>
          <w:szCs w:val="20"/>
        </w:rPr>
        <w:t xml:space="preserve"> </w:t>
      </w:r>
      <w:r w:rsidR="00CF1056" w:rsidRPr="00CF1056">
        <w:rPr>
          <w:bCs/>
          <w:szCs w:val="20"/>
        </w:rPr>
        <w:t>a pályázó aláírása</w:t>
      </w:r>
      <w:r w:rsidRPr="00CF1056">
        <w:rPr>
          <w:bCs/>
          <w:szCs w:val="20"/>
        </w:rPr>
        <w:t xml:space="preserve">                                    </w:t>
      </w:r>
      <w:r w:rsidR="00E55A99" w:rsidRPr="00CF1056">
        <w:rPr>
          <w:bCs/>
          <w:szCs w:val="20"/>
        </w:rPr>
        <w:t xml:space="preserve">                                                                                             </w:t>
      </w:r>
      <w:r w:rsidRPr="00CF1056">
        <w:rPr>
          <w:bCs/>
          <w:szCs w:val="20"/>
        </w:rPr>
        <w:t xml:space="preserve">  </w:t>
      </w:r>
    </w:p>
    <w:p w14:paraId="6C16187B" w14:textId="77777777" w:rsidR="00E55A99" w:rsidRPr="00CF1056" w:rsidRDefault="00E55A99" w:rsidP="00E55A99">
      <w:pPr>
        <w:jc w:val="both"/>
        <w:rPr>
          <w:b/>
          <w:szCs w:val="20"/>
        </w:rPr>
      </w:pPr>
    </w:p>
    <w:p w14:paraId="26B62371" w14:textId="715C3397" w:rsidR="00E55A99" w:rsidRPr="00CF1056" w:rsidRDefault="00E55A99" w:rsidP="00E55A99">
      <w:pPr>
        <w:autoSpaceDE w:val="0"/>
        <w:autoSpaceDN w:val="0"/>
        <w:adjustRightInd w:val="0"/>
        <w:jc w:val="both"/>
        <w:rPr>
          <w:szCs w:val="20"/>
        </w:rPr>
      </w:pPr>
      <w:r w:rsidRPr="00CF1056">
        <w:rPr>
          <w:szCs w:val="20"/>
        </w:rPr>
        <w:t>*</w:t>
      </w:r>
      <w:r w:rsidRPr="00CF1056">
        <w:rPr>
          <w:bCs/>
          <w:szCs w:val="20"/>
        </w:rPr>
        <w:t xml:space="preserve"> Egy háztartásban élők: </w:t>
      </w:r>
      <w:r w:rsidRPr="00CF1056">
        <w:rPr>
          <w:szCs w:val="20"/>
        </w:rPr>
        <w:t xml:space="preserve">a pályázó </w:t>
      </w:r>
      <w:r w:rsidR="008F0558" w:rsidRPr="00CF1056">
        <w:rPr>
          <w:szCs w:val="20"/>
        </w:rPr>
        <w:t>lakóhelye</w:t>
      </w:r>
      <w:r w:rsidRPr="00CF1056">
        <w:rPr>
          <w:szCs w:val="20"/>
        </w:rPr>
        <w:t xml:space="preserve"> szerinti lakásban életvitelszerűen együttlakó, ott bejelentett vagy tartózkodási hellyel rendelkező személyek. </w:t>
      </w:r>
    </w:p>
    <w:p w14:paraId="45211DA2" w14:textId="77777777" w:rsidR="00E55A99" w:rsidRPr="00CF1056" w:rsidRDefault="00E55A99"/>
    <w:sectPr w:rsidR="00E55A99" w:rsidRPr="00CF1056" w:rsidSect="00E55A9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92688"/>
    <w:multiLevelType w:val="hybridMultilevel"/>
    <w:tmpl w:val="D004B134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2867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351"/>
    <w:rsid w:val="00121CF5"/>
    <w:rsid w:val="00126677"/>
    <w:rsid w:val="002A7BCA"/>
    <w:rsid w:val="002B17F5"/>
    <w:rsid w:val="00335E22"/>
    <w:rsid w:val="003E586C"/>
    <w:rsid w:val="00443A2F"/>
    <w:rsid w:val="00444820"/>
    <w:rsid w:val="004673BA"/>
    <w:rsid w:val="005025DF"/>
    <w:rsid w:val="005430FE"/>
    <w:rsid w:val="00661F2A"/>
    <w:rsid w:val="008555B0"/>
    <w:rsid w:val="008F0558"/>
    <w:rsid w:val="00947378"/>
    <w:rsid w:val="00BA3194"/>
    <w:rsid w:val="00C0359F"/>
    <w:rsid w:val="00CF1056"/>
    <w:rsid w:val="00D76148"/>
    <w:rsid w:val="00E55A99"/>
    <w:rsid w:val="00E9638B"/>
    <w:rsid w:val="00F43351"/>
    <w:rsid w:val="00F7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BD0EA6"/>
  <w15:docId w15:val="{C3B3BCAE-D936-4B5F-BCF9-7935B320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673BA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4673BA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4673BA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Excel_97-2003_Worksheet.xls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ldi\AppData\Local\Temp\a_palyazat_kotelezo_mellekletei_2019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a_palyazat_kotelezo_mellekletei_2019.dotx</Template>
  <TotalTime>27</TotalTime>
  <Pages>1</Pages>
  <Words>196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</dc:creator>
  <cp:lastModifiedBy>Hivatal</cp:lastModifiedBy>
  <cp:revision>8</cp:revision>
  <cp:lastPrinted>2017-10-03T06:58:00Z</cp:lastPrinted>
  <dcterms:created xsi:type="dcterms:W3CDTF">2020-10-05T12:33:00Z</dcterms:created>
  <dcterms:modified xsi:type="dcterms:W3CDTF">2025-10-02T12:50:00Z</dcterms:modified>
</cp:coreProperties>
</file>